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A549" w14:textId="77777777" w:rsidR="00AD6BB0" w:rsidRDefault="00AD6BB0" w:rsidP="336EF62D">
      <w:pPr>
        <w:pStyle w:val="Rientrocorpodeltesto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ind w:left="0"/>
        <w:rPr>
          <w:rFonts w:ascii="Arial Narrow" w:hAnsi="Arial Narrow" w:cs="Gadget"/>
          <w:sz w:val="36"/>
          <w:szCs w:val="36"/>
        </w:rPr>
      </w:pPr>
    </w:p>
    <w:p w14:paraId="4231C53C" w14:textId="143FAFD1" w:rsidR="000B711E" w:rsidRPr="00BF2FB8" w:rsidRDefault="000B711E" w:rsidP="336EF62D">
      <w:pPr>
        <w:pStyle w:val="Rientrocorpodeltesto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ind w:left="0"/>
        <w:rPr>
          <w:rFonts w:ascii="Arial Narrow" w:hAnsi="Arial Narrow" w:cs="Gadget"/>
          <w:sz w:val="36"/>
          <w:szCs w:val="36"/>
        </w:rPr>
      </w:pPr>
      <w:r w:rsidRPr="336EF62D">
        <w:rPr>
          <w:rFonts w:ascii="Arial Narrow" w:hAnsi="Arial Narrow" w:cs="Gadget"/>
          <w:sz w:val="36"/>
          <w:szCs w:val="36"/>
        </w:rPr>
        <w:t xml:space="preserve">RICHIESTA ADESIONE SCUOLE RICICLOAPERTO </w:t>
      </w:r>
      <w:r w:rsidR="00083101" w:rsidRPr="336EF62D">
        <w:rPr>
          <w:rFonts w:ascii="Arial Narrow" w:hAnsi="Arial Narrow" w:cs="Gadget"/>
          <w:sz w:val="36"/>
          <w:szCs w:val="36"/>
        </w:rPr>
        <w:t>20</w:t>
      </w:r>
      <w:r w:rsidR="00BF2FB8" w:rsidRPr="336EF62D">
        <w:rPr>
          <w:rFonts w:ascii="Arial Narrow" w:hAnsi="Arial Narrow" w:cs="Gadget"/>
          <w:sz w:val="36"/>
          <w:szCs w:val="36"/>
        </w:rPr>
        <w:t>2</w:t>
      </w:r>
      <w:r w:rsidR="00AD6BB0">
        <w:rPr>
          <w:rFonts w:ascii="Arial Narrow" w:hAnsi="Arial Narrow" w:cs="Gadget"/>
          <w:sz w:val="36"/>
          <w:szCs w:val="36"/>
        </w:rPr>
        <w:t>7</w:t>
      </w:r>
    </w:p>
    <w:p w14:paraId="098EA6E4" w14:textId="0E9E259B" w:rsidR="29C68F31" w:rsidRPr="00AD6BB0" w:rsidRDefault="29C68F31" w:rsidP="336EF62D">
      <w:pPr>
        <w:pStyle w:val="Rientrocorpodeltesto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ind w:left="0"/>
        <w:rPr>
          <w:rFonts w:ascii="Arial Narrow" w:hAnsi="Arial Narrow" w:cs="Gadget"/>
          <w:sz w:val="36"/>
          <w:szCs w:val="36"/>
        </w:rPr>
      </w:pPr>
      <w:r w:rsidRPr="00AD6BB0">
        <w:rPr>
          <w:rFonts w:ascii="Arial Narrow" w:hAnsi="Arial Narrow" w:cs="Gadget"/>
          <w:sz w:val="36"/>
          <w:szCs w:val="36"/>
        </w:rPr>
        <w:t xml:space="preserve">dal </w:t>
      </w:r>
      <w:r w:rsidR="00AD6BB0" w:rsidRPr="00AD6BB0">
        <w:rPr>
          <w:rFonts w:ascii="Arial Narrow" w:hAnsi="Arial Narrow" w:cs="Gadget"/>
          <w:sz w:val="36"/>
          <w:szCs w:val="36"/>
        </w:rPr>
        <w:t>6</w:t>
      </w:r>
      <w:r w:rsidRPr="00AD6BB0">
        <w:rPr>
          <w:rFonts w:ascii="Arial Narrow" w:hAnsi="Arial Narrow" w:cs="Gadget"/>
          <w:sz w:val="36"/>
          <w:szCs w:val="36"/>
        </w:rPr>
        <w:t xml:space="preserve"> al </w:t>
      </w:r>
      <w:r w:rsidR="00AD6BB0" w:rsidRPr="00AD6BB0">
        <w:rPr>
          <w:rFonts w:ascii="Arial Narrow" w:hAnsi="Arial Narrow" w:cs="Gadget"/>
          <w:sz w:val="36"/>
          <w:szCs w:val="36"/>
        </w:rPr>
        <w:t>9</w:t>
      </w:r>
      <w:r w:rsidRPr="00AD6BB0">
        <w:rPr>
          <w:rFonts w:ascii="Arial Narrow" w:hAnsi="Arial Narrow" w:cs="Gadget"/>
          <w:sz w:val="36"/>
          <w:szCs w:val="36"/>
        </w:rPr>
        <w:t xml:space="preserve"> aprile</w:t>
      </w:r>
    </w:p>
    <w:p w14:paraId="5B48ACEF" w14:textId="579B5A8A" w:rsidR="00BF2DBC" w:rsidRDefault="000B711E" w:rsidP="00AD6BB0">
      <w:pPr>
        <w:pStyle w:val="Rientrocorpodeltesto"/>
        <w:spacing w:line="276" w:lineRule="auto"/>
        <w:ind w:left="0"/>
        <w:jc w:val="left"/>
      </w:pPr>
      <w:r w:rsidRPr="00BF2FB8">
        <w:rPr>
          <w:rFonts w:ascii="Arial Narrow" w:hAnsi="Arial Narrow" w:cs="Arial"/>
          <w:sz w:val="24"/>
          <w:szCs w:val="30"/>
        </w:rPr>
        <w:t>d</w:t>
      </w:r>
      <w:r w:rsidR="00EE0F7C" w:rsidRPr="00BF2FB8">
        <w:rPr>
          <w:rFonts w:ascii="Arial Narrow" w:hAnsi="Arial Narrow" w:cs="Arial"/>
          <w:sz w:val="24"/>
          <w:szCs w:val="30"/>
        </w:rPr>
        <w:t xml:space="preserve">a </w:t>
      </w:r>
      <w:r w:rsidR="00C9505B" w:rsidRPr="00BF2FB8">
        <w:rPr>
          <w:rFonts w:ascii="Arial Narrow" w:hAnsi="Arial Narrow" w:cs="Arial"/>
          <w:sz w:val="24"/>
          <w:szCs w:val="30"/>
        </w:rPr>
        <w:t>inviare</w:t>
      </w:r>
      <w:r w:rsidR="00EE0F7C" w:rsidRPr="00BF2FB8">
        <w:rPr>
          <w:rFonts w:ascii="Arial Narrow" w:hAnsi="Arial Narrow" w:cs="Arial"/>
          <w:sz w:val="24"/>
          <w:szCs w:val="30"/>
        </w:rPr>
        <w:t xml:space="preserve"> compilata </w:t>
      </w:r>
      <w:r w:rsidR="005B5060" w:rsidRPr="00BF2FB8">
        <w:rPr>
          <w:rFonts w:ascii="Arial Narrow" w:hAnsi="Arial Narrow" w:cs="Arial"/>
          <w:sz w:val="24"/>
          <w:szCs w:val="30"/>
        </w:rPr>
        <w:t>a: Segreteria</w:t>
      </w:r>
      <w:r w:rsidRPr="00BF2FB8">
        <w:rPr>
          <w:rFonts w:ascii="Arial Narrow" w:hAnsi="Arial Narrow" w:cs="Arial"/>
          <w:color w:val="403152"/>
          <w:sz w:val="24"/>
          <w:szCs w:val="30"/>
        </w:rPr>
        <w:t xml:space="preserve"> Organizzativa RicicloAperto</w:t>
      </w:r>
      <w:r w:rsidR="0093664C" w:rsidRPr="00BF2FB8">
        <w:rPr>
          <w:rFonts w:ascii="Arial Narrow" w:hAnsi="Arial Narrow" w:cs="Arial"/>
          <w:color w:val="403152"/>
          <w:sz w:val="24"/>
          <w:szCs w:val="30"/>
        </w:rPr>
        <w:t xml:space="preserve"> 2</w:t>
      </w:r>
      <w:r w:rsidR="00BF2FB8" w:rsidRPr="00BF2FB8">
        <w:rPr>
          <w:rFonts w:ascii="Arial Narrow" w:hAnsi="Arial Narrow" w:cs="Arial"/>
          <w:color w:val="403152"/>
          <w:sz w:val="24"/>
          <w:szCs w:val="30"/>
        </w:rPr>
        <w:t>02</w:t>
      </w:r>
      <w:r w:rsidR="00AD6BB0">
        <w:rPr>
          <w:rFonts w:ascii="Arial Narrow" w:hAnsi="Arial Narrow" w:cs="Arial"/>
          <w:color w:val="403152"/>
          <w:sz w:val="24"/>
          <w:szCs w:val="30"/>
        </w:rPr>
        <w:t>7</w:t>
      </w:r>
      <w:r w:rsidR="00AD6BB0">
        <w:rPr>
          <w:rFonts w:ascii="Arial Narrow" w:hAnsi="Arial Narrow" w:cs="Arial"/>
          <w:sz w:val="24"/>
          <w:szCs w:val="30"/>
        </w:rPr>
        <w:t xml:space="preserve"> </w:t>
      </w:r>
      <w:r w:rsidR="00AD6BB0" w:rsidRPr="00AD6BB0">
        <w:rPr>
          <w:rFonts w:ascii="Arial Narrow" w:hAnsi="Arial Narrow" w:cs="Arial"/>
          <w:color w:val="403152"/>
          <w:sz w:val="24"/>
          <w:szCs w:val="24"/>
        </w:rPr>
        <w:t>e-</w:t>
      </w:r>
      <w:r w:rsidR="00EE0F7C" w:rsidRPr="00AD6BB0">
        <w:rPr>
          <w:rFonts w:ascii="Arial Narrow" w:hAnsi="Arial Narrow" w:cs="Arial"/>
          <w:color w:val="403152"/>
          <w:sz w:val="24"/>
          <w:szCs w:val="24"/>
        </w:rPr>
        <w:t xml:space="preserve">mail:  </w:t>
      </w:r>
      <w:hyperlink r:id="rId11">
        <w:r w:rsidR="00EE0F7C" w:rsidRPr="00AD6BB0">
          <w:rPr>
            <w:rStyle w:val="Collegamentoipertestuale"/>
            <w:rFonts w:ascii="Arial Narrow" w:hAnsi="Arial Narrow" w:cs="Arial"/>
            <w:sz w:val="24"/>
            <w:szCs w:val="24"/>
          </w:rPr>
          <w:t>ricicloaperto@add-on.it</w:t>
        </w:r>
      </w:hyperlink>
    </w:p>
    <w:p w14:paraId="5A7863D9" w14:textId="77777777" w:rsidR="00AD6BB0" w:rsidRPr="00AD6BB0" w:rsidRDefault="00AD6BB0" w:rsidP="00AD6BB0">
      <w:pPr>
        <w:pStyle w:val="Rientrocorpodeltesto"/>
        <w:spacing w:line="276" w:lineRule="auto"/>
        <w:ind w:left="0"/>
        <w:jc w:val="left"/>
        <w:rPr>
          <w:rFonts w:ascii="Arial Narrow" w:hAnsi="Arial Narrow" w:cs="Arial"/>
          <w:sz w:val="24"/>
          <w:szCs w:val="30"/>
        </w:rPr>
      </w:pPr>
    </w:p>
    <w:tbl>
      <w:tblPr>
        <w:tblStyle w:val="Grigliatabella"/>
        <w:tblW w:w="9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961"/>
      </w:tblGrid>
      <w:tr w:rsidR="00BF2DBC" w14:paraId="6A54DBA9" w14:textId="77777777" w:rsidTr="336EF62D">
        <w:trPr>
          <w:trHeight w:val="495"/>
        </w:trPr>
        <w:tc>
          <w:tcPr>
            <w:tcW w:w="4605" w:type="dxa"/>
          </w:tcPr>
          <w:p w14:paraId="720D675F" w14:textId="77777777" w:rsidR="00BF2DBC" w:rsidRPr="00BF2FB8" w:rsidRDefault="00BF2DBC" w:rsidP="00BF2DBC">
            <w:pPr>
              <w:pStyle w:val="Rientrocorpodeltesto"/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Intestazione scuola:</w:t>
            </w:r>
          </w:p>
          <w:p w14:paraId="7A923E47" w14:textId="6A873B06" w:rsidR="00BF2DBC" w:rsidRDefault="00BF2DBC" w:rsidP="1E5A62FF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szCs w:val="36"/>
                <w:lang w:val="en-US"/>
              </w:rPr>
            </w:pPr>
          </w:p>
        </w:tc>
        <w:tc>
          <w:tcPr>
            <w:tcW w:w="4961" w:type="dxa"/>
          </w:tcPr>
          <w:p w14:paraId="6A651C81" w14:textId="77777777" w:rsidR="00BF2DBC" w:rsidRPr="00BF2FB8" w:rsidRDefault="00BF2DBC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Indirizzo:</w:t>
            </w:r>
          </w:p>
          <w:p w14:paraId="576C21AD" w14:textId="77777777" w:rsidR="00BF2DBC" w:rsidRDefault="00BF2DBC" w:rsidP="00BF2DBC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lang w:val="en-US"/>
              </w:rPr>
            </w:pPr>
          </w:p>
        </w:tc>
      </w:tr>
      <w:tr w:rsidR="00BF2DBC" w14:paraId="4C2ACEEC" w14:textId="77777777" w:rsidTr="336EF62D">
        <w:tc>
          <w:tcPr>
            <w:tcW w:w="4605" w:type="dxa"/>
          </w:tcPr>
          <w:p w14:paraId="0DF54B80" w14:textId="77777777" w:rsidR="00BF2DBC" w:rsidRPr="00BF2FB8" w:rsidRDefault="00BF2DBC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Numero di telefono:</w:t>
            </w:r>
          </w:p>
          <w:p w14:paraId="547BDF39" w14:textId="419F9F2D" w:rsidR="00BF2DBC" w:rsidRDefault="00BF2DBC" w:rsidP="1E5A62FF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szCs w:val="36"/>
                <w:lang w:val="en-US"/>
              </w:rPr>
            </w:pPr>
          </w:p>
        </w:tc>
        <w:tc>
          <w:tcPr>
            <w:tcW w:w="4961" w:type="dxa"/>
          </w:tcPr>
          <w:p w14:paraId="1F45896E" w14:textId="1D3D7B4F" w:rsidR="00BF2DBC" w:rsidRPr="000E3B93" w:rsidRDefault="5D40D6C8" w:rsidP="1E5A62FF">
            <w:pPr>
              <w:pBdr>
                <w:between w:val="single" w:sz="4" w:space="1" w:color="000000"/>
              </w:pBd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Nome del plesso se distaccato:</w:t>
            </w:r>
          </w:p>
          <w:p w14:paraId="5335A2AB" w14:textId="0AD696A1" w:rsidR="00BF2DBC" w:rsidRPr="000E3B93" w:rsidRDefault="5D40D6C8" w:rsidP="1E5A62FF">
            <w:pPr>
              <w:rPr>
                <w:rFonts w:eastAsia="Helvetica" w:cs="Helvetica"/>
                <w:szCs w:val="24"/>
                <w:highlight w:val="yellow"/>
              </w:rPr>
            </w:pPr>
            <w:r w:rsidRPr="1E5A62FF">
              <w:rPr>
                <w:rFonts w:eastAsia="Helvetica" w:cs="Helvetica"/>
                <w:szCs w:val="24"/>
                <w:highlight w:val="yellow"/>
              </w:rPr>
              <w:t xml:space="preserve"> </w:t>
            </w:r>
          </w:p>
          <w:p w14:paraId="5FB38D54" w14:textId="195F12F0" w:rsidR="00BF2DBC" w:rsidRPr="000E3B93" w:rsidRDefault="5D40D6C8" w:rsidP="1E5A62FF">
            <w:pPr>
              <w:pBdr>
                <w:between w:val="single" w:sz="4" w:space="1" w:color="000000"/>
              </w:pBd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Indirizzo del plesso se distaccato:</w:t>
            </w: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  <w:p w14:paraId="330D5F75" w14:textId="72AEC248" w:rsidR="00BF2DBC" w:rsidRPr="000E3B93" w:rsidRDefault="5D40D6C8" w:rsidP="1E5A62FF">
            <w:pPr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14:paraId="2F2F7F13" w14:textId="2EC0CE2C" w:rsidR="00BF2DBC" w:rsidRPr="000E3B93" w:rsidRDefault="5D40D6C8" w:rsidP="1E5A62FF">
            <w:pPr>
              <w:pStyle w:val="Rientrocorpodeltesto"/>
              <w:ind w:left="0"/>
              <w:jc w:val="both"/>
            </w:pPr>
            <w:r w:rsidRPr="1E5A62FF">
              <w:rPr>
                <w:rFonts w:ascii="Arial Narrow" w:eastAsia="Arial Narrow" w:hAnsi="Arial Narrow" w:cs="Arial Narrow"/>
                <w:bCs/>
                <w:sz w:val="22"/>
                <w:szCs w:val="22"/>
                <w:highlight w:val="yellow"/>
              </w:rPr>
              <w:t>App.to bus se diverso da indirizzo</w:t>
            </w:r>
            <w:r w:rsidRPr="1E5A62FF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:</w:t>
            </w:r>
          </w:p>
        </w:tc>
      </w:tr>
      <w:tr w:rsidR="00BF2DBC" w14:paraId="317955DC" w14:textId="77777777" w:rsidTr="336EF62D">
        <w:tc>
          <w:tcPr>
            <w:tcW w:w="4605" w:type="dxa"/>
          </w:tcPr>
          <w:p w14:paraId="33EA6B14" w14:textId="77777777" w:rsidR="00BF2DBC" w:rsidRPr="00BF2FB8" w:rsidRDefault="00BF2DBC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Numero di fax:</w:t>
            </w:r>
          </w:p>
          <w:p w14:paraId="21511777" w14:textId="62462196" w:rsidR="00BF2DBC" w:rsidRDefault="00BF2DBC" w:rsidP="1E5A62FF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szCs w:val="36"/>
                <w:lang w:val="en-US"/>
              </w:rPr>
            </w:pPr>
          </w:p>
        </w:tc>
        <w:tc>
          <w:tcPr>
            <w:tcW w:w="4961" w:type="dxa"/>
          </w:tcPr>
          <w:p w14:paraId="73DEEC6D" w14:textId="494BA4DE" w:rsidR="00BF2DBC" w:rsidRPr="00BF2FB8" w:rsidRDefault="00833F34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E-mail</w:t>
            </w:r>
            <w:r w:rsidR="00BF2DBC" w:rsidRPr="00BF2FB8">
              <w:rPr>
                <w:rFonts w:ascii="Arial Narrow" w:hAnsi="Arial Narrow" w:cs="Arial"/>
                <w:sz w:val="22"/>
                <w:szCs w:val="24"/>
              </w:rPr>
              <w:t>:</w:t>
            </w:r>
          </w:p>
          <w:p w14:paraId="3EFE0101" w14:textId="77777777" w:rsidR="00BF2DBC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lang w:val="en-US"/>
              </w:rPr>
            </w:pPr>
          </w:p>
        </w:tc>
      </w:tr>
      <w:tr w:rsidR="00BF2DBC" w14:paraId="1D01F9BF" w14:textId="77777777" w:rsidTr="336EF62D">
        <w:tc>
          <w:tcPr>
            <w:tcW w:w="4605" w:type="dxa"/>
          </w:tcPr>
          <w:p w14:paraId="6EA6DA65" w14:textId="77777777" w:rsidR="00BF2DBC" w:rsidRPr="00BF2FB8" w:rsidRDefault="00BF2DBC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4"/>
              </w:rPr>
            </w:pPr>
            <w:r w:rsidRPr="1E5A62FF">
              <w:rPr>
                <w:rFonts w:ascii="Arial Narrow" w:hAnsi="Arial Narrow" w:cs="Arial"/>
                <w:sz w:val="22"/>
                <w:szCs w:val="22"/>
              </w:rPr>
              <w:t>Grado delle classi:</w:t>
            </w:r>
          </w:p>
          <w:p w14:paraId="2D14D4D6" w14:textId="68695F87" w:rsidR="00BF2DBC" w:rsidRDefault="6E03B985" w:rsidP="1E5A62FF">
            <w:pPr>
              <w:spacing w:before="60"/>
              <w:jc w:val="both"/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  <w:t>□ Primaria</w:t>
            </w:r>
          </w:p>
          <w:p w14:paraId="70A95287" w14:textId="631FA90F" w:rsidR="00BF2DBC" w:rsidRDefault="6E03B985" w:rsidP="1E5A62FF">
            <w:pPr>
              <w:spacing w:before="60"/>
              <w:jc w:val="both"/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  <w:t>□ Secondaria I grado</w:t>
            </w:r>
          </w:p>
          <w:p w14:paraId="16DFB23D" w14:textId="3960A4F3" w:rsidR="00BF2DBC" w:rsidRDefault="6E03B985" w:rsidP="1E5A62FF">
            <w:pPr>
              <w:spacing w:before="60"/>
              <w:jc w:val="both"/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Cs w:val="24"/>
                <w:highlight w:val="yellow"/>
              </w:rPr>
              <w:t>□ Secondaria II grado</w:t>
            </w:r>
          </w:p>
        </w:tc>
        <w:tc>
          <w:tcPr>
            <w:tcW w:w="4961" w:type="dxa"/>
          </w:tcPr>
          <w:p w14:paraId="53E2EF7E" w14:textId="40C8AF39" w:rsidR="00BF2DBC" w:rsidRPr="00BF2FB8" w:rsidRDefault="00BF2DBC" w:rsidP="1E5A62FF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1E5A62FF">
              <w:rPr>
                <w:rFonts w:ascii="Arial Narrow" w:hAnsi="Arial Narrow" w:cs="Arial"/>
                <w:sz w:val="22"/>
                <w:szCs w:val="22"/>
              </w:rPr>
              <w:t>Anno e sezione:</w:t>
            </w:r>
          </w:p>
          <w:p w14:paraId="1EC5956B" w14:textId="77777777" w:rsidR="00BF2DBC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lang w:val="en-US"/>
              </w:rPr>
            </w:pPr>
          </w:p>
        </w:tc>
      </w:tr>
      <w:tr w:rsidR="00BF2DBC" w14:paraId="5A79D330" w14:textId="77777777" w:rsidTr="336EF62D">
        <w:trPr>
          <w:trHeight w:val="1020"/>
        </w:trPr>
        <w:tc>
          <w:tcPr>
            <w:tcW w:w="4605" w:type="dxa"/>
          </w:tcPr>
          <w:p w14:paraId="63E89063" w14:textId="77777777" w:rsidR="00BF2DBC" w:rsidRPr="00BF2FB8" w:rsidRDefault="00BF2DBC" w:rsidP="00BF2DBC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left"/>
              <w:rPr>
                <w:rFonts w:ascii="Arial Narrow" w:hAnsi="Arial Narrow" w:cs="Arial"/>
                <w:sz w:val="22"/>
                <w:szCs w:val="24"/>
              </w:rPr>
            </w:pPr>
            <w:r w:rsidRPr="00BF2FB8">
              <w:rPr>
                <w:rFonts w:ascii="Arial Narrow" w:hAnsi="Arial Narrow" w:cs="Arial"/>
                <w:sz w:val="22"/>
                <w:szCs w:val="24"/>
              </w:rPr>
              <w:t>Numero partecipanti (max. 53 compresi accompagnatori) a plesso scolastico.</w:t>
            </w:r>
          </w:p>
          <w:p w14:paraId="16F085D5" w14:textId="77777777" w:rsidR="00BF2DBC" w:rsidRPr="000E3B93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</w:rPr>
            </w:pPr>
          </w:p>
          <w:p w14:paraId="6FD6DFFD" w14:textId="520EA583" w:rsidR="00BF2DBC" w:rsidRPr="000E3B93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</w:rPr>
            </w:pPr>
          </w:p>
        </w:tc>
        <w:tc>
          <w:tcPr>
            <w:tcW w:w="4961" w:type="dxa"/>
          </w:tcPr>
          <w:p w14:paraId="44DB1C86" w14:textId="6C7564B4" w:rsidR="00BF2DBC" w:rsidRPr="00BF2DBC" w:rsidRDefault="00BF2DBC" w:rsidP="1E5A62FF">
            <w:pPr>
              <w:pStyle w:val="Rientrocorpodeltesto"/>
              <w:spacing w:before="0" w:line="276" w:lineRule="auto"/>
              <w:ind w:left="0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1E5A62FF">
              <w:rPr>
                <w:rFonts w:ascii="Arial Narrow" w:hAnsi="Arial Narrow" w:cs="Arial"/>
                <w:bCs/>
                <w:sz w:val="22"/>
                <w:szCs w:val="22"/>
              </w:rPr>
              <w:t>Segnalare presenza senza indicarne i nominativi): di:</w:t>
            </w:r>
          </w:p>
          <w:p w14:paraId="333936AD" w14:textId="694DA58C" w:rsidR="00BF2DBC" w:rsidRPr="00BF2DBC" w:rsidRDefault="2795F552" w:rsidP="1E5A62FF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Disabil</w:t>
            </w:r>
            <w:r w:rsidR="314EDF59"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ità</w:t>
            </w: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 xml:space="preserve"> motori</w:t>
            </w:r>
            <w:r w:rsidR="0AF938EA"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e</w:t>
            </w:r>
          </w:p>
          <w:p w14:paraId="311E0371" w14:textId="2B219ACF" w:rsidR="00BF2DBC" w:rsidRPr="00BF2DBC" w:rsidRDefault="2795F552" w:rsidP="1E5A62FF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Disabili</w:t>
            </w:r>
            <w:r w:rsidR="02118D6E"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tà</w:t>
            </w: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 xml:space="preserve"> non motori</w:t>
            </w:r>
            <w:r w:rsidR="64A1B4F3"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e</w:t>
            </w:r>
          </w:p>
          <w:p w14:paraId="461B7167" w14:textId="2D12EC05" w:rsidR="00BF2DBC" w:rsidRPr="00BF2DBC" w:rsidRDefault="2795F552" w:rsidP="1E5A62FF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Soggetti con allergie alimentari</w:t>
            </w: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  <w:p w14:paraId="215BD151" w14:textId="26CBEC96" w:rsidR="00BF2DBC" w:rsidRPr="00BF2DBC" w:rsidRDefault="2795F552" w:rsidP="1E5A62FF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bCs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Altro</w:t>
            </w:r>
          </w:p>
        </w:tc>
      </w:tr>
      <w:tr w:rsidR="00BF2DBC" w14:paraId="27CF707A" w14:textId="77777777" w:rsidTr="336EF62D">
        <w:tc>
          <w:tcPr>
            <w:tcW w:w="4605" w:type="dxa"/>
          </w:tcPr>
          <w:p w14:paraId="445A7E33" w14:textId="759FADFB" w:rsidR="00BF2DBC" w:rsidRPr="00BF2FB8" w:rsidRDefault="00BF2DBC" w:rsidP="1E5A62FF">
            <w:pPr>
              <w:pStyle w:val="Rientrocorpodeltesto"/>
              <w:pBdr>
                <w:between w:val="single" w:sz="4" w:space="1" w:color="auto"/>
              </w:pBdr>
              <w:spacing w:before="0" w:line="276" w:lineRule="auto"/>
              <w:ind w:left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1E5A62FF">
              <w:rPr>
                <w:rFonts w:ascii="Arial Narrow" w:hAnsi="Arial Narrow" w:cs="Arial"/>
                <w:sz w:val="22"/>
                <w:szCs w:val="22"/>
              </w:rPr>
              <w:t>Nome referente iniziativa</w:t>
            </w:r>
            <w:r w:rsidR="4EC4B1D6" w:rsidRPr="1E5A62FF">
              <w:rPr>
                <w:rFonts w:ascii="Arial Narrow" w:hAnsi="Arial Narrow" w:cs="Arial"/>
                <w:sz w:val="22"/>
                <w:szCs w:val="22"/>
              </w:rPr>
              <w:t xml:space="preserve">: </w:t>
            </w:r>
          </w:p>
          <w:p w14:paraId="6DAEEA63" w14:textId="77777777" w:rsidR="00BF2DBC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lang w:val="en-US"/>
              </w:rPr>
            </w:pPr>
          </w:p>
          <w:p w14:paraId="0EA7AC36" w14:textId="244B0942" w:rsidR="00BF2DBC" w:rsidRDefault="00BF2DBC" w:rsidP="00765716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lang w:val="en-US"/>
              </w:rPr>
            </w:pPr>
          </w:p>
        </w:tc>
        <w:tc>
          <w:tcPr>
            <w:tcW w:w="4961" w:type="dxa"/>
          </w:tcPr>
          <w:p w14:paraId="12E16808" w14:textId="2354E4D8" w:rsidR="00BF2DBC" w:rsidRPr="00AD6BB0" w:rsidRDefault="1AEE6103" w:rsidP="1E5A62FF">
            <w:pPr>
              <w:pBdr>
                <w:between w:val="single" w:sz="4" w:space="1" w:color="000000"/>
              </w:pBdr>
              <w:spacing w:line="276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bookmarkStart w:id="0" w:name="_Int_GDgHYJpb"/>
            <w:r w:rsidRPr="00AD6BB0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Numero</w:t>
            </w:r>
            <w:bookmarkEnd w:id="0"/>
            <w:r w:rsidRPr="00AD6BB0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di telefono referente iniziativa: </w:t>
            </w:r>
          </w:p>
          <w:p w14:paraId="2CF5F7F5" w14:textId="7DC313C5" w:rsidR="00BF2DBC" w:rsidRDefault="1AEE6103" w:rsidP="1E5A62FF">
            <w:pPr>
              <w:spacing w:before="60"/>
              <w:jc w:val="both"/>
            </w:pPr>
            <w:r w:rsidRPr="00AD6BB0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</w:p>
          <w:p w14:paraId="37640C62" w14:textId="577D41FD" w:rsidR="00BF2DBC" w:rsidRDefault="1AEE6103" w:rsidP="1E5A62FF">
            <w:pPr>
              <w:spacing w:before="60"/>
              <w:jc w:val="both"/>
            </w:pPr>
            <w:r w:rsidRPr="00AD6BB0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E-mail personale referente iniziativa: </w:t>
            </w:r>
          </w:p>
          <w:p w14:paraId="518649F1" w14:textId="02AEA5C5" w:rsidR="00BF2DBC" w:rsidRPr="00AD6BB0" w:rsidRDefault="00BF2DBC" w:rsidP="1E5A62FF">
            <w:pPr>
              <w:pStyle w:val="Rientrocorpodeltesto"/>
              <w:ind w:left="0"/>
              <w:jc w:val="both"/>
              <w:rPr>
                <w:rFonts w:ascii="Arial Narrow" w:hAnsi="Arial Narrow" w:cs="Arial"/>
                <w:color w:val="00694E"/>
                <w:sz w:val="36"/>
                <w:szCs w:val="36"/>
              </w:rPr>
            </w:pPr>
          </w:p>
        </w:tc>
      </w:tr>
      <w:tr w:rsidR="00BF2DBC" w14:paraId="606EF950" w14:textId="77777777" w:rsidTr="336EF62D">
        <w:trPr>
          <w:trHeight w:val="1515"/>
        </w:trPr>
        <w:tc>
          <w:tcPr>
            <w:tcW w:w="4605" w:type="dxa"/>
          </w:tcPr>
          <w:p w14:paraId="133858CD" w14:textId="117D7A11" w:rsidR="00BF2DBC" w:rsidRPr="000E3B93" w:rsidRDefault="04CC2C84" w:rsidP="1E5A62FF">
            <w:pPr>
              <w:spacing w:before="60"/>
              <w:jc w:val="both"/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Orario lezioni:</w:t>
            </w:r>
          </w:p>
          <w:p w14:paraId="4733C9E8" w14:textId="23CA374B" w:rsidR="00BF2DBC" w:rsidRPr="000E3B93" w:rsidRDefault="04CC2C84" w:rsidP="1E5A62FF">
            <w:pPr>
              <w:spacing w:before="6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highlight w:val="yellow"/>
              </w:rPr>
              <w:t>Inizio ore:</w:t>
            </w:r>
          </w:p>
          <w:p w14:paraId="5C1ACE90" w14:textId="323AF000" w:rsidR="00BF2DBC" w:rsidRPr="000E3B93" w:rsidRDefault="04CC2C84" w:rsidP="1E5A62FF">
            <w:pPr>
              <w:pStyle w:val="Rientrocorpodeltesto"/>
              <w:ind w:left="0"/>
              <w:jc w:val="both"/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</w:pPr>
            <w:r w:rsidRPr="1E5A62FF"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  <w:t>Fine o</w:t>
            </w:r>
            <w:r w:rsidR="0C4AA758" w:rsidRPr="1E5A62FF"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  <w:t>re:</w:t>
            </w:r>
          </w:p>
        </w:tc>
        <w:tc>
          <w:tcPr>
            <w:tcW w:w="4961" w:type="dxa"/>
          </w:tcPr>
          <w:p w14:paraId="3D415BCC" w14:textId="51013D47" w:rsidR="00BF2DBC" w:rsidRPr="000E3B93" w:rsidRDefault="04CC2C84" w:rsidP="1E5A62FF">
            <w:pPr>
              <w:pStyle w:val="Rientrocorpodeltesto"/>
              <w:ind w:left="0"/>
              <w:jc w:val="both"/>
            </w:pPr>
            <w:r w:rsidRPr="1E5A62FF">
              <w:rPr>
                <w:rFonts w:ascii="Arial Narrow" w:eastAsia="Arial Narrow" w:hAnsi="Arial Narrow" w:cs="Arial Narrow"/>
                <w:sz w:val="36"/>
                <w:szCs w:val="36"/>
              </w:rPr>
              <w:t xml:space="preserve">□ </w:t>
            </w:r>
            <w:r w:rsidRPr="1E5A62FF">
              <w:rPr>
                <w:rFonts w:ascii="Arial Narrow" w:eastAsia="Arial Narrow" w:hAnsi="Arial Narrow" w:cs="Arial Narrow"/>
                <w:sz w:val="22"/>
                <w:szCs w:val="22"/>
              </w:rPr>
              <w:t>Pullman gratuito</w:t>
            </w:r>
          </w:p>
          <w:p w14:paraId="0E79345C" w14:textId="148B6E65" w:rsidR="00BF2DBC" w:rsidRPr="000E3B93" w:rsidRDefault="00BF2DBC" w:rsidP="1E5A62FF">
            <w:pPr>
              <w:pStyle w:val="Rientrocorpodeltesto"/>
              <w:ind w:left="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B7346C7" w14:textId="4B34B8DF" w:rsidR="00BF2DBC" w:rsidRPr="000E3B93" w:rsidRDefault="04CC2C84" w:rsidP="1E5A62FF">
            <w:pPr>
              <w:pStyle w:val="Rientrocorpodeltesto"/>
              <w:ind w:left="0"/>
              <w:jc w:val="both"/>
              <w:rPr>
                <w:rFonts w:ascii="Arial Narrow" w:eastAsia="Arial Narrow" w:hAnsi="Arial Narrow" w:cs="Arial Narrow"/>
                <w:color w:val="FF0000"/>
                <w:sz w:val="22"/>
                <w:szCs w:val="22"/>
                <w:highlight w:val="yellow"/>
              </w:rPr>
            </w:pPr>
            <w:r w:rsidRPr="00AD6BB0">
              <w:rPr>
                <w:rFonts w:ascii="Arial Narrow" w:eastAsia="Arial Narrow" w:hAnsi="Arial Narrow" w:cs="Arial Narrow"/>
                <w:color w:val="FF0000"/>
                <w:sz w:val="36"/>
                <w:szCs w:val="36"/>
              </w:rPr>
              <w:t>□</w:t>
            </w:r>
            <w:r w:rsidRPr="00AD6BB0"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  <w:t>In presenza di partecipanti diver</w:t>
            </w:r>
            <w:r w:rsidR="40C06E13" w:rsidRPr="00AD6BB0"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  <w:t>samente abili</w:t>
            </w:r>
            <w:r w:rsidRPr="00AD6BB0"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  <w:t xml:space="preserve"> segnalare “pullman</w:t>
            </w:r>
            <w:r w:rsidR="39A96F9E" w:rsidRPr="00AD6BB0"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  <w:t xml:space="preserve"> gratuito</w:t>
            </w:r>
            <w:r w:rsidRPr="00AD6BB0"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  <w:t xml:space="preserve"> con pedana”, se necessario</w:t>
            </w:r>
          </w:p>
        </w:tc>
      </w:tr>
    </w:tbl>
    <w:p w14:paraId="1B882957" w14:textId="5D77D3C5" w:rsidR="003D4990" w:rsidRPr="00BF2DBC" w:rsidRDefault="00800AEC" w:rsidP="1E5A62FF">
      <w:pPr>
        <w:pStyle w:val="Rientrocorpodeltesto"/>
        <w:spacing w:line="360" w:lineRule="auto"/>
        <w:ind w:left="0"/>
        <w:jc w:val="both"/>
        <w:rPr>
          <w:rFonts w:ascii="Arial Narrow" w:hAnsi="Arial Narrow" w:cs="Arial"/>
          <w:sz w:val="20"/>
        </w:rPr>
      </w:pPr>
      <w:r w:rsidRPr="1E5A62FF">
        <w:rPr>
          <w:rFonts w:ascii="Arial Narrow" w:hAnsi="Arial Narrow" w:cs="Arial"/>
          <w:sz w:val="20"/>
        </w:rPr>
        <w:t xml:space="preserve">Autorizzo </w:t>
      </w:r>
      <w:r w:rsidR="000F5C4D" w:rsidRPr="1E5A62FF">
        <w:rPr>
          <w:rFonts w:ascii="Arial Narrow" w:hAnsi="Arial Narrow" w:cs="Arial"/>
          <w:sz w:val="20"/>
        </w:rPr>
        <w:t xml:space="preserve">il trattamento dei dati personali in base al REG. UE 2016/679, prendendo atto che tale trattamento avverrà al solo fine di consentire la partecipazione del nostro Istituto all’iniziativa “RICICLOAPERTO </w:t>
      </w:r>
      <w:r w:rsidR="00F354F7">
        <w:rPr>
          <w:rFonts w:ascii="Arial Narrow" w:hAnsi="Arial Narrow" w:cs="Arial"/>
          <w:sz w:val="20"/>
        </w:rPr>
        <w:t>2027</w:t>
      </w:r>
      <w:r w:rsidR="000F5C4D" w:rsidRPr="1E5A62FF">
        <w:rPr>
          <w:rFonts w:ascii="Arial Narrow" w:hAnsi="Arial Narrow" w:cs="Arial"/>
          <w:sz w:val="20"/>
        </w:rPr>
        <w:t>”. Tali dati saranno trattati elettronicamente nel rispetto delle norme vigenti e</w:t>
      </w:r>
      <w:r w:rsidR="005107E1" w:rsidRPr="1E5A62FF">
        <w:rPr>
          <w:rFonts w:ascii="Arial Narrow" w:hAnsi="Arial Narrow" w:cs="Arial"/>
          <w:sz w:val="20"/>
        </w:rPr>
        <w:t xml:space="preserve">d in </w:t>
      </w:r>
      <w:r w:rsidR="000F5C4D" w:rsidRPr="1E5A62FF">
        <w:rPr>
          <w:rFonts w:ascii="Arial Narrow" w:hAnsi="Arial Narrow" w:cs="Arial"/>
          <w:sz w:val="20"/>
        </w:rPr>
        <w:t>conformità con l’informativa che si allega.</w:t>
      </w:r>
    </w:p>
    <w:p w14:paraId="51A6BF27" w14:textId="5D7D8E36" w:rsidR="000F5C4D" w:rsidRDefault="000F5C4D" w:rsidP="00BF2DBC">
      <w:pPr>
        <w:pStyle w:val="Rientrocorpodeltesto"/>
        <w:spacing w:before="0" w:line="276" w:lineRule="auto"/>
        <w:ind w:left="0"/>
        <w:jc w:val="both"/>
        <w:rPr>
          <w:rFonts w:ascii="Arial Narrow" w:hAnsi="Arial Narrow" w:cs="Arial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8"/>
        <w:gridCol w:w="4804"/>
      </w:tblGrid>
      <w:tr w:rsidR="00BF2DBC" w14:paraId="35D88FC3" w14:textId="77777777" w:rsidTr="0011117A">
        <w:tc>
          <w:tcPr>
            <w:tcW w:w="5303" w:type="dxa"/>
          </w:tcPr>
          <w:p w14:paraId="1C571DBC" w14:textId="77777777" w:rsidR="00BF2DBC" w:rsidRPr="00AD6BB0" w:rsidRDefault="00BF2DBC" w:rsidP="00BF2DBC">
            <w:pPr>
              <w:spacing w:line="480" w:lineRule="auto"/>
              <w:jc w:val="both"/>
              <w:rPr>
                <w:rFonts w:ascii="Arial Narrow" w:hAnsi="Arial Narrow" w:cs="Arial"/>
                <w:bCs/>
                <w:szCs w:val="24"/>
              </w:rPr>
            </w:pPr>
            <w:r w:rsidRPr="00AD6BB0">
              <w:rPr>
                <w:rFonts w:ascii="Arial Narrow" w:hAnsi="Arial Narrow" w:cs="Arial"/>
                <w:bCs/>
                <w:szCs w:val="24"/>
              </w:rPr>
              <w:t>Nome e cognome e ruolo di chi firma</w:t>
            </w:r>
          </w:p>
          <w:p w14:paraId="551C7163" w14:textId="77777777" w:rsidR="00BF2DBC" w:rsidRPr="00AD6BB0" w:rsidRDefault="00BF2DBC" w:rsidP="00BF2DBC">
            <w:pPr>
              <w:spacing w:line="480" w:lineRule="auto"/>
              <w:jc w:val="both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5303" w:type="dxa"/>
          </w:tcPr>
          <w:p w14:paraId="3F36D6BB" w14:textId="51C546E0" w:rsidR="00BF2DBC" w:rsidRPr="00AD6BB0" w:rsidRDefault="00BF2DBC" w:rsidP="00BF2DBC">
            <w:pPr>
              <w:spacing w:line="480" w:lineRule="auto"/>
              <w:rPr>
                <w:rFonts w:ascii="Arial Narrow" w:hAnsi="Arial Narrow" w:cs="Arial"/>
                <w:szCs w:val="24"/>
              </w:rPr>
            </w:pPr>
            <w:r w:rsidRPr="00AD6BB0">
              <w:rPr>
                <w:rFonts w:ascii="Arial Narrow" w:hAnsi="Arial Narrow" w:cs="Arial"/>
                <w:szCs w:val="24"/>
              </w:rPr>
              <w:t>Luogo, Data</w:t>
            </w:r>
          </w:p>
        </w:tc>
      </w:tr>
    </w:tbl>
    <w:p w14:paraId="7F20ED4C" w14:textId="75965900" w:rsidR="00850B14" w:rsidRPr="00850B14" w:rsidRDefault="00850B14" w:rsidP="1E5A62FF">
      <w:pPr>
        <w:spacing w:line="276" w:lineRule="auto"/>
        <w:jc w:val="both"/>
        <w:rPr>
          <w:rFonts w:ascii="Arial Narrow" w:hAnsi="Arial Narrow" w:cs="Arial"/>
          <w:sz w:val="18"/>
          <w:szCs w:val="18"/>
        </w:rPr>
      </w:pPr>
    </w:p>
    <w:sectPr w:rsidR="00850B14" w:rsidRPr="00850B14" w:rsidSect="00BF2FB8">
      <w:headerReference w:type="default" r:id="rId12"/>
      <w:footerReference w:type="default" r:id="rId13"/>
      <w:pgSz w:w="11900" w:h="16840" w:code="9"/>
      <w:pgMar w:top="2250" w:right="1134" w:bottom="0" w:left="1134" w:header="425" w:footer="48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78B3" w14:textId="77777777" w:rsidR="007F3437" w:rsidRDefault="007F3437">
      <w:r>
        <w:separator/>
      </w:r>
    </w:p>
  </w:endnote>
  <w:endnote w:type="continuationSeparator" w:id="0">
    <w:p w14:paraId="6926C76C" w14:textId="77777777" w:rsidR="007F3437" w:rsidRDefault="007F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get">
    <w:altName w:val="Leelawadee UI"/>
    <w:charset w:val="00"/>
    <w:family w:val="auto"/>
    <w:pitch w:val="variable"/>
    <w:sig w:usb0="03000000" w:usb1="00000000" w:usb2="00000000" w:usb3="00000000" w:csb0="00000001" w:csb1="00000000"/>
  </w:font>
  <w:font w:name="Futura Book">
    <w:altName w:val="DokChampa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E5A62FF" w14:paraId="53FDCABC" w14:textId="77777777" w:rsidTr="1E5A62FF">
      <w:trPr>
        <w:trHeight w:val="300"/>
      </w:trPr>
      <w:tc>
        <w:tcPr>
          <w:tcW w:w="3210" w:type="dxa"/>
        </w:tcPr>
        <w:p w14:paraId="37C5EFEF" w14:textId="26C02D86" w:rsidR="1E5A62FF" w:rsidRDefault="1E5A62FF" w:rsidP="1E5A62FF">
          <w:pPr>
            <w:pStyle w:val="Intestazione"/>
            <w:ind w:left="-115"/>
          </w:pPr>
        </w:p>
      </w:tc>
      <w:tc>
        <w:tcPr>
          <w:tcW w:w="3210" w:type="dxa"/>
        </w:tcPr>
        <w:p w14:paraId="0A66CD0E" w14:textId="6A1F7195" w:rsidR="1E5A62FF" w:rsidRDefault="1E5A62FF" w:rsidP="1E5A62FF">
          <w:pPr>
            <w:pStyle w:val="Intestazione"/>
            <w:jc w:val="center"/>
          </w:pPr>
        </w:p>
      </w:tc>
      <w:tc>
        <w:tcPr>
          <w:tcW w:w="3210" w:type="dxa"/>
        </w:tcPr>
        <w:p w14:paraId="5A022998" w14:textId="051D8847" w:rsidR="1E5A62FF" w:rsidRDefault="1E5A62FF" w:rsidP="1E5A62FF">
          <w:pPr>
            <w:pStyle w:val="Intestazione"/>
            <w:ind w:right="-115"/>
            <w:jc w:val="right"/>
          </w:pPr>
        </w:p>
      </w:tc>
    </w:tr>
  </w:tbl>
  <w:p w14:paraId="2E42FD45" w14:textId="1F01BA71" w:rsidR="1E5A62FF" w:rsidRDefault="1E5A62FF" w:rsidP="1E5A62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BC8A" w14:textId="77777777" w:rsidR="007F3437" w:rsidRDefault="007F3437">
      <w:r>
        <w:separator/>
      </w:r>
    </w:p>
  </w:footnote>
  <w:footnote w:type="continuationSeparator" w:id="0">
    <w:p w14:paraId="74127F9D" w14:textId="77777777" w:rsidR="007F3437" w:rsidRDefault="007F3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85"/>
      <w:gridCol w:w="4261"/>
      <w:gridCol w:w="2654"/>
    </w:tblGrid>
    <w:tr w:rsidR="006B010A" w:rsidRPr="006B010A" w14:paraId="4B9181E5" w14:textId="77777777" w:rsidTr="006B010A">
      <w:trPr>
        <w:trHeight w:val="300"/>
      </w:trPr>
      <w:tc>
        <w:tcPr>
          <w:tcW w:w="2685" w:type="dxa"/>
          <w:tcBorders>
            <w:top w:val="nil"/>
            <w:left w:val="nil"/>
            <w:bottom w:val="nil"/>
            <w:right w:val="nil"/>
          </w:tcBorders>
          <w:hideMark/>
        </w:tcPr>
        <w:p w14:paraId="1BD9E96B" w14:textId="2EDCDE88" w:rsidR="006B010A" w:rsidRPr="006B010A" w:rsidRDefault="006B010A" w:rsidP="006B010A">
          <w:pPr>
            <w:tabs>
              <w:tab w:val="left" w:pos="1605"/>
            </w:tabs>
          </w:pPr>
          <w:r w:rsidRPr="006B010A">
            <w:rPr>
              <w:noProof/>
            </w:rPr>
            <w:drawing>
              <wp:inline distT="0" distB="0" distL="0" distR="0" wp14:anchorId="013078B4" wp14:editId="7A872D2C">
                <wp:extent cx="1438275" cy="1076325"/>
                <wp:effectExtent l="0" t="0" r="0" b="0"/>
                <wp:docPr id="404050890" name="Immagine 4" descr="Immagine che contiene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Immagine che contiene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B010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1DC75E1" w14:textId="516EC533" w:rsidR="006B010A" w:rsidRPr="006B010A" w:rsidRDefault="006B010A" w:rsidP="006B010A">
          <w:pPr>
            <w:tabs>
              <w:tab w:val="left" w:pos="1605"/>
            </w:tabs>
          </w:pPr>
          <w:r w:rsidRPr="006B010A">
            <w:rPr>
              <w:noProof/>
            </w:rPr>
            <w:drawing>
              <wp:inline distT="0" distB="0" distL="0" distR="0" wp14:anchorId="3B934564" wp14:editId="4D264D42">
                <wp:extent cx="2000250" cy="609600"/>
                <wp:effectExtent l="0" t="0" r="0" b="0"/>
                <wp:docPr id="1259183462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02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B010A">
            <w:t> </w:t>
          </w:r>
        </w:p>
      </w:tc>
      <w:tc>
        <w:tcPr>
          <w:tcW w:w="265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4A2C2C1" w14:textId="77777777" w:rsidR="006B010A" w:rsidRDefault="006B010A" w:rsidP="006B010A">
          <w:pPr>
            <w:tabs>
              <w:tab w:val="left" w:pos="1605"/>
            </w:tabs>
            <w:rPr>
              <w:b/>
              <w:bCs/>
            </w:rPr>
          </w:pPr>
          <w:r w:rsidRPr="006B010A">
            <w:rPr>
              <w:b/>
              <w:bCs/>
            </w:rPr>
            <w:t xml:space="preserve">RICICLOAPERTO </w:t>
          </w:r>
        </w:p>
        <w:p w14:paraId="758006CB" w14:textId="7157E96C" w:rsidR="006B010A" w:rsidRPr="006B010A" w:rsidRDefault="006B010A" w:rsidP="006B010A">
          <w:pPr>
            <w:tabs>
              <w:tab w:val="left" w:pos="1605"/>
            </w:tabs>
          </w:pPr>
          <w:r w:rsidRPr="006B010A">
            <w:rPr>
              <w:b/>
              <w:bCs/>
            </w:rPr>
            <w:t>2027</w:t>
          </w:r>
          <w:r w:rsidRPr="006B010A">
            <w:t> </w:t>
          </w:r>
        </w:p>
      </w:tc>
    </w:tr>
  </w:tbl>
  <w:p w14:paraId="10E0BE7D" w14:textId="6C241005" w:rsidR="002B1176" w:rsidRPr="00DC483A" w:rsidRDefault="002B1176" w:rsidP="007218CD">
    <w:pPr>
      <w:tabs>
        <w:tab w:val="left" w:pos="1605"/>
      </w:tabs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Lv1L6Qoc8fM9C" int2:id="4cntrYKv">
      <int2:state int2:value="Rejected" int2:type="spell"/>
    </int2:textHash>
    <int2:textHash int2:hashCode="zrIL6qJ7wYx+AN" int2:id="4dUYRG74">
      <int2:state int2:value="Rejected" int2:type="spell"/>
    </int2:textHash>
    <int2:textHash int2:hashCode="vGGTWt0QpPS3ps" int2:id="oz5FgBof">
      <int2:state int2:value="Rejected" int2:type="spell"/>
    </int2:textHash>
    <int2:textHash int2:hashCode="RzkpMj2udPWATd" int2:id="e46XJH8e">
      <int2:state int2:value="Rejected" int2:type="spell"/>
    </int2:textHash>
    <int2:bookmark int2:bookmarkName="_Int_GDgHYJpb" int2:invalidationBookmarkName="" int2:hashCode="bQafaXMZcQOjaW" int2:id="B0yCdxLA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43"/>
      </v:shape>
    </w:pict>
  </w:numPicBullet>
  <w:abstractNum w:abstractNumId="0" w15:restartNumberingAfterBreak="0">
    <w:nsid w:val="00D17676"/>
    <w:multiLevelType w:val="hybridMultilevel"/>
    <w:tmpl w:val="CF1C1A7A"/>
    <w:lvl w:ilvl="0" w:tplc="BCB4CCE8">
      <w:start w:val="1"/>
      <w:numFmt w:val="bullet"/>
      <w:lvlText w:val="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47F"/>
    <w:multiLevelType w:val="hybridMultilevel"/>
    <w:tmpl w:val="DFDC9A90"/>
    <w:lvl w:ilvl="0" w:tplc="31EA6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14C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6A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A2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827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06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163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2E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F46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5419C"/>
    <w:multiLevelType w:val="hybridMultilevel"/>
    <w:tmpl w:val="9EA6D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67BF3"/>
    <w:multiLevelType w:val="hybridMultilevel"/>
    <w:tmpl w:val="7EF01DD0"/>
    <w:lvl w:ilvl="0" w:tplc="261A1D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11E13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AF828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C68FA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9629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AB6318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DC23F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86F4C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70EDA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0478CC"/>
    <w:multiLevelType w:val="hybridMultilevel"/>
    <w:tmpl w:val="3C1093EE"/>
    <w:lvl w:ilvl="0" w:tplc="C29C6B0C">
      <w:start w:val="18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A1AAC"/>
    <w:multiLevelType w:val="hybridMultilevel"/>
    <w:tmpl w:val="2D0A53B0"/>
    <w:lvl w:ilvl="0" w:tplc="B00081E2">
      <w:start w:val="1"/>
      <w:numFmt w:val="decimal"/>
      <w:lvlText w:val="(%1)"/>
      <w:lvlJc w:val="left"/>
      <w:pPr>
        <w:ind w:left="3414" w:hanging="720"/>
      </w:pPr>
      <w:rPr>
        <w:rFonts w:hint="default"/>
        <w:b w:val="0"/>
        <w:color w:val="00694E"/>
        <w:sz w:val="20"/>
      </w:rPr>
    </w:lvl>
    <w:lvl w:ilvl="1" w:tplc="04100019" w:tentative="1">
      <w:start w:val="1"/>
      <w:numFmt w:val="lowerLetter"/>
      <w:lvlText w:val="%2."/>
      <w:lvlJc w:val="left"/>
      <w:pPr>
        <w:ind w:left="3774" w:hanging="360"/>
      </w:pPr>
    </w:lvl>
    <w:lvl w:ilvl="2" w:tplc="0410001B" w:tentative="1">
      <w:start w:val="1"/>
      <w:numFmt w:val="lowerRoman"/>
      <w:lvlText w:val="%3."/>
      <w:lvlJc w:val="right"/>
      <w:pPr>
        <w:ind w:left="4494" w:hanging="180"/>
      </w:pPr>
    </w:lvl>
    <w:lvl w:ilvl="3" w:tplc="0410000F" w:tentative="1">
      <w:start w:val="1"/>
      <w:numFmt w:val="decimal"/>
      <w:lvlText w:val="%4."/>
      <w:lvlJc w:val="left"/>
      <w:pPr>
        <w:ind w:left="5214" w:hanging="360"/>
      </w:pPr>
    </w:lvl>
    <w:lvl w:ilvl="4" w:tplc="04100019" w:tentative="1">
      <w:start w:val="1"/>
      <w:numFmt w:val="lowerLetter"/>
      <w:lvlText w:val="%5."/>
      <w:lvlJc w:val="left"/>
      <w:pPr>
        <w:ind w:left="5934" w:hanging="360"/>
      </w:pPr>
    </w:lvl>
    <w:lvl w:ilvl="5" w:tplc="0410001B" w:tentative="1">
      <w:start w:val="1"/>
      <w:numFmt w:val="lowerRoman"/>
      <w:lvlText w:val="%6."/>
      <w:lvlJc w:val="right"/>
      <w:pPr>
        <w:ind w:left="6654" w:hanging="180"/>
      </w:pPr>
    </w:lvl>
    <w:lvl w:ilvl="6" w:tplc="0410000F" w:tentative="1">
      <w:start w:val="1"/>
      <w:numFmt w:val="decimal"/>
      <w:lvlText w:val="%7."/>
      <w:lvlJc w:val="left"/>
      <w:pPr>
        <w:ind w:left="7374" w:hanging="360"/>
      </w:pPr>
    </w:lvl>
    <w:lvl w:ilvl="7" w:tplc="04100019" w:tentative="1">
      <w:start w:val="1"/>
      <w:numFmt w:val="lowerLetter"/>
      <w:lvlText w:val="%8."/>
      <w:lvlJc w:val="left"/>
      <w:pPr>
        <w:ind w:left="8094" w:hanging="360"/>
      </w:pPr>
    </w:lvl>
    <w:lvl w:ilvl="8" w:tplc="0410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329408E1"/>
    <w:multiLevelType w:val="hybridMultilevel"/>
    <w:tmpl w:val="985A4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F534B"/>
    <w:multiLevelType w:val="hybridMultilevel"/>
    <w:tmpl w:val="3718196C"/>
    <w:lvl w:ilvl="0" w:tplc="BF8AA6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B052D"/>
    <w:multiLevelType w:val="hybridMultilevel"/>
    <w:tmpl w:val="032C2C1E"/>
    <w:lvl w:ilvl="0" w:tplc="8DF8D214">
      <w:start w:val="18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752EE"/>
    <w:multiLevelType w:val="hybridMultilevel"/>
    <w:tmpl w:val="366ADEB6"/>
    <w:lvl w:ilvl="0" w:tplc="E98A15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43C9C"/>
    <w:multiLevelType w:val="hybridMultilevel"/>
    <w:tmpl w:val="CF86ED6A"/>
    <w:lvl w:ilvl="0" w:tplc="BCB4CC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21495"/>
    <w:multiLevelType w:val="hybridMultilevel"/>
    <w:tmpl w:val="35E04E12"/>
    <w:lvl w:ilvl="0" w:tplc="ED0EBAB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643F6"/>
    <w:multiLevelType w:val="hybridMultilevel"/>
    <w:tmpl w:val="F9F6F6C0"/>
    <w:lvl w:ilvl="0" w:tplc="C15EDEDC">
      <w:start w:val="18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F39B2"/>
    <w:multiLevelType w:val="hybridMultilevel"/>
    <w:tmpl w:val="5792F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7C546"/>
    <w:multiLevelType w:val="hybridMultilevel"/>
    <w:tmpl w:val="E63C43E8"/>
    <w:lvl w:ilvl="0" w:tplc="9B72E0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DA60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EA2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29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2A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34F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6F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B04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98C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1592E"/>
    <w:multiLevelType w:val="hybridMultilevel"/>
    <w:tmpl w:val="AAF62C72"/>
    <w:lvl w:ilvl="0" w:tplc="956E448A">
      <w:start w:val="1"/>
      <w:numFmt w:val="decimal"/>
      <w:lvlText w:val="(%1)"/>
      <w:lvlJc w:val="left"/>
      <w:pPr>
        <w:ind w:left="3549" w:hanging="720"/>
      </w:pPr>
      <w:rPr>
        <w:rFonts w:hint="default"/>
        <w:b w:val="0"/>
        <w:color w:val="00694E"/>
        <w:sz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3909" w:hanging="360"/>
      </w:pPr>
    </w:lvl>
    <w:lvl w:ilvl="2" w:tplc="0410001B" w:tentative="1">
      <w:start w:val="1"/>
      <w:numFmt w:val="lowerRoman"/>
      <w:lvlText w:val="%3."/>
      <w:lvlJc w:val="right"/>
      <w:pPr>
        <w:ind w:left="4629" w:hanging="180"/>
      </w:pPr>
    </w:lvl>
    <w:lvl w:ilvl="3" w:tplc="0410000F" w:tentative="1">
      <w:start w:val="1"/>
      <w:numFmt w:val="decimal"/>
      <w:lvlText w:val="%4."/>
      <w:lvlJc w:val="left"/>
      <w:pPr>
        <w:ind w:left="5349" w:hanging="360"/>
      </w:pPr>
    </w:lvl>
    <w:lvl w:ilvl="4" w:tplc="04100019" w:tentative="1">
      <w:start w:val="1"/>
      <w:numFmt w:val="lowerLetter"/>
      <w:lvlText w:val="%5."/>
      <w:lvlJc w:val="left"/>
      <w:pPr>
        <w:ind w:left="6069" w:hanging="360"/>
      </w:pPr>
    </w:lvl>
    <w:lvl w:ilvl="5" w:tplc="0410001B" w:tentative="1">
      <w:start w:val="1"/>
      <w:numFmt w:val="lowerRoman"/>
      <w:lvlText w:val="%6."/>
      <w:lvlJc w:val="right"/>
      <w:pPr>
        <w:ind w:left="6789" w:hanging="180"/>
      </w:pPr>
    </w:lvl>
    <w:lvl w:ilvl="6" w:tplc="0410000F" w:tentative="1">
      <w:start w:val="1"/>
      <w:numFmt w:val="decimal"/>
      <w:lvlText w:val="%7."/>
      <w:lvlJc w:val="left"/>
      <w:pPr>
        <w:ind w:left="7509" w:hanging="360"/>
      </w:pPr>
    </w:lvl>
    <w:lvl w:ilvl="7" w:tplc="04100019" w:tentative="1">
      <w:start w:val="1"/>
      <w:numFmt w:val="lowerLetter"/>
      <w:lvlText w:val="%8."/>
      <w:lvlJc w:val="left"/>
      <w:pPr>
        <w:ind w:left="8229" w:hanging="360"/>
      </w:pPr>
    </w:lvl>
    <w:lvl w:ilvl="8" w:tplc="0410001B" w:tentative="1">
      <w:start w:val="1"/>
      <w:numFmt w:val="lowerRoman"/>
      <w:lvlText w:val="%9."/>
      <w:lvlJc w:val="right"/>
      <w:pPr>
        <w:ind w:left="8949" w:hanging="180"/>
      </w:pPr>
    </w:lvl>
  </w:abstractNum>
  <w:abstractNum w:abstractNumId="16" w15:restartNumberingAfterBreak="0">
    <w:nsid w:val="70640BFB"/>
    <w:multiLevelType w:val="hybridMultilevel"/>
    <w:tmpl w:val="41E0BB66"/>
    <w:lvl w:ilvl="0" w:tplc="C15EDEDC">
      <w:start w:val="18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F02A1"/>
    <w:multiLevelType w:val="hybridMultilevel"/>
    <w:tmpl w:val="24706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B4733"/>
    <w:multiLevelType w:val="hybridMultilevel"/>
    <w:tmpl w:val="40EAE1C8"/>
    <w:lvl w:ilvl="0" w:tplc="BCB4CC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924654">
    <w:abstractNumId w:val="1"/>
  </w:num>
  <w:num w:numId="2" w16cid:durableId="1697387596">
    <w:abstractNumId w:val="3"/>
  </w:num>
  <w:num w:numId="3" w16cid:durableId="1212183863">
    <w:abstractNumId w:val="14"/>
  </w:num>
  <w:num w:numId="4" w16cid:durableId="408431664">
    <w:abstractNumId w:val="13"/>
  </w:num>
  <w:num w:numId="5" w16cid:durableId="811749372">
    <w:abstractNumId w:val="7"/>
  </w:num>
  <w:num w:numId="6" w16cid:durableId="2018001964">
    <w:abstractNumId w:val="10"/>
  </w:num>
  <w:num w:numId="7" w16cid:durableId="1599214835">
    <w:abstractNumId w:val="18"/>
  </w:num>
  <w:num w:numId="8" w16cid:durableId="1986737937">
    <w:abstractNumId w:val="0"/>
  </w:num>
  <w:num w:numId="9" w16cid:durableId="1501503837">
    <w:abstractNumId w:val="11"/>
  </w:num>
  <w:num w:numId="10" w16cid:durableId="694891073">
    <w:abstractNumId w:val="9"/>
  </w:num>
  <w:num w:numId="11" w16cid:durableId="202729102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48573004">
    <w:abstractNumId w:val="4"/>
  </w:num>
  <w:num w:numId="13" w16cid:durableId="569316767">
    <w:abstractNumId w:val="8"/>
  </w:num>
  <w:num w:numId="14" w16cid:durableId="1420440334">
    <w:abstractNumId w:val="16"/>
  </w:num>
  <w:num w:numId="15" w16cid:durableId="67113164">
    <w:abstractNumId w:val="17"/>
  </w:num>
  <w:num w:numId="16" w16cid:durableId="1633168626">
    <w:abstractNumId w:val="12"/>
  </w:num>
  <w:num w:numId="17" w16cid:durableId="1175806527">
    <w:abstractNumId w:val="5"/>
  </w:num>
  <w:num w:numId="18" w16cid:durableId="1013338264">
    <w:abstractNumId w:val="15"/>
  </w:num>
  <w:num w:numId="19" w16cid:durableId="616523299">
    <w:abstractNumId w:val="2"/>
  </w:num>
  <w:num w:numId="20" w16cid:durableId="931350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38"/>
    <w:rsid w:val="00021CE5"/>
    <w:rsid w:val="00054BD6"/>
    <w:rsid w:val="00056CA3"/>
    <w:rsid w:val="00066B3C"/>
    <w:rsid w:val="00083101"/>
    <w:rsid w:val="000949B7"/>
    <w:rsid w:val="000B711E"/>
    <w:rsid w:val="000D4A93"/>
    <w:rsid w:val="000D538F"/>
    <w:rsid w:val="000E3B93"/>
    <w:rsid w:val="000F5C4D"/>
    <w:rsid w:val="000F794A"/>
    <w:rsid w:val="00100CFC"/>
    <w:rsid w:val="00113193"/>
    <w:rsid w:val="0012375F"/>
    <w:rsid w:val="001805AE"/>
    <w:rsid w:val="0018517E"/>
    <w:rsid w:val="001B465D"/>
    <w:rsid w:val="001C0397"/>
    <w:rsid w:val="0020214C"/>
    <w:rsid w:val="00205DA8"/>
    <w:rsid w:val="0020601C"/>
    <w:rsid w:val="00226470"/>
    <w:rsid w:val="00274009"/>
    <w:rsid w:val="00274228"/>
    <w:rsid w:val="0027514D"/>
    <w:rsid w:val="00277672"/>
    <w:rsid w:val="002A6C0C"/>
    <w:rsid w:val="002B1176"/>
    <w:rsid w:val="002E411C"/>
    <w:rsid w:val="002E78F0"/>
    <w:rsid w:val="003075E8"/>
    <w:rsid w:val="00310546"/>
    <w:rsid w:val="003162E9"/>
    <w:rsid w:val="003341FA"/>
    <w:rsid w:val="0034012D"/>
    <w:rsid w:val="0034357D"/>
    <w:rsid w:val="00350782"/>
    <w:rsid w:val="003609CD"/>
    <w:rsid w:val="00371741"/>
    <w:rsid w:val="003742B2"/>
    <w:rsid w:val="00383013"/>
    <w:rsid w:val="003833C5"/>
    <w:rsid w:val="003904E5"/>
    <w:rsid w:val="00391F1A"/>
    <w:rsid w:val="003B1816"/>
    <w:rsid w:val="003B3111"/>
    <w:rsid w:val="003B329C"/>
    <w:rsid w:val="003D4990"/>
    <w:rsid w:val="003D5310"/>
    <w:rsid w:val="0040339C"/>
    <w:rsid w:val="0042552E"/>
    <w:rsid w:val="00426A0C"/>
    <w:rsid w:val="004746D8"/>
    <w:rsid w:val="00476982"/>
    <w:rsid w:val="00495CB5"/>
    <w:rsid w:val="004A1A4F"/>
    <w:rsid w:val="004C141A"/>
    <w:rsid w:val="004D7BA6"/>
    <w:rsid w:val="004F2DBD"/>
    <w:rsid w:val="004F43C4"/>
    <w:rsid w:val="00500CCF"/>
    <w:rsid w:val="005107E1"/>
    <w:rsid w:val="0051193A"/>
    <w:rsid w:val="00512BAC"/>
    <w:rsid w:val="005354A9"/>
    <w:rsid w:val="00583EEC"/>
    <w:rsid w:val="005878ED"/>
    <w:rsid w:val="00590AB4"/>
    <w:rsid w:val="005B187E"/>
    <w:rsid w:val="005B5060"/>
    <w:rsid w:val="005D5C1D"/>
    <w:rsid w:val="005D7439"/>
    <w:rsid w:val="005E554E"/>
    <w:rsid w:val="005F72BB"/>
    <w:rsid w:val="00633AD6"/>
    <w:rsid w:val="0064608C"/>
    <w:rsid w:val="00651D3E"/>
    <w:rsid w:val="00657C19"/>
    <w:rsid w:val="00663614"/>
    <w:rsid w:val="00682F09"/>
    <w:rsid w:val="006852E4"/>
    <w:rsid w:val="006B010A"/>
    <w:rsid w:val="006B52EB"/>
    <w:rsid w:val="006C1210"/>
    <w:rsid w:val="006C2CCE"/>
    <w:rsid w:val="006D127B"/>
    <w:rsid w:val="006F5D4D"/>
    <w:rsid w:val="0070380C"/>
    <w:rsid w:val="007218CD"/>
    <w:rsid w:val="00723DA6"/>
    <w:rsid w:val="00725D45"/>
    <w:rsid w:val="0075396C"/>
    <w:rsid w:val="00756058"/>
    <w:rsid w:val="00762A8F"/>
    <w:rsid w:val="00765716"/>
    <w:rsid w:val="007A23C6"/>
    <w:rsid w:val="007C123A"/>
    <w:rsid w:val="007C3CD6"/>
    <w:rsid w:val="007C3CE2"/>
    <w:rsid w:val="007C6FE1"/>
    <w:rsid w:val="007F3437"/>
    <w:rsid w:val="007F3FE9"/>
    <w:rsid w:val="00800AEC"/>
    <w:rsid w:val="00800C85"/>
    <w:rsid w:val="0080267A"/>
    <w:rsid w:val="008030C9"/>
    <w:rsid w:val="00821C6C"/>
    <w:rsid w:val="00833F34"/>
    <w:rsid w:val="00835792"/>
    <w:rsid w:val="00840CB1"/>
    <w:rsid w:val="0084497A"/>
    <w:rsid w:val="00850694"/>
    <w:rsid w:val="00850B14"/>
    <w:rsid w:val="00850F38"/>
    <w:rsid w:val="00860C60"/>
    <w:rsid w:val="008725A9"/>
    <w:rsid w:val="00875F61"/>
    <w:rsid w:val="00877E8E"/>
    <w:rsid w:val="00880D4C"/>
    <w:rsid w:val="00890C1A"/>
    <w:rsid w:val="00890D68"/>
    <w:rsid w:val="00892717"/>
    <w:rsid w:val="008A164E"/>
    <w:rsid w:val="008A488D"/>
    <w:rsid w:val="008B0D3D"/>
    <w:rsid w:val="008D1421"/>
    <w:rsid w:val="008D40CF"/>
    <w:rsid w:val="008D7514"/>
    <w:rsid w:val="008D7806"/>
    <w:rsid w:val="008E6F49"/>
    <w:rsid w:val="00922F56"/>
    <w:rsid w:val="0093664C"/>
    <w:rsid w:val="00945100"/>
    <w:rsid w:val="0095499A"/>
    <w:rsid w:val="009610AB"/>
    <w:rsid w:val="00962905"/>
    <w:rsid w:val="009819A1"/>
    <w:rsid w:val="00983653"/>
    <w:rsid w:val="00987BFD"/>
    <w:rsid w:val="0099103B"/>
    <w:rsid w:val="009A69EA"/>
    <w:rsid w:val="009E37C8"/>
    <w:rsid w:val="009F3CD6"/>
    <w:rsid w:val="00A004E9"/>
    <w:rsid w:val="00A27EB5"/>
    <w:rsid w:val="00A53A41"/>
    <w:rsid w:val="00A65600"/>
    <w:rsid w:val="00A82AD3"/>
    <w:rsid w:val="00A95A18"/>
    <w:rsid w:val="00A95FE8"/>
    <w:rsid w:val="00AC01AA"/>
    <w:rsid w:val="00AC230F"/>
    <w:rsid w:val="00AC78E8"/>
    <w:rsid w:val="00AD6BB0"/>
    <w:rsid w:val="00AF19E8"/>
    <w:rsid w:val="00AF72B3"/>
    <w:rsid w:val="00B01A10"/>
    <w:rsid w:val="00B01D02"/>
    <w:rsid w:val="00B03140"/>
    <w:rsid w:val="00B26090"/>
    <w:rsid w:val="00B62222"/>
    <w:rsid w:val="00B633DC"/>
    <w:rsid w:val="00B70A7A"/>
    <w:rsid w:val="00BA54EB"/>
    <w:rsid w:val="00BD0213"/>
    <w:rsid w:val="00BD211D"/>
    <w:rsid w:val="00BE7138"/>
    <w:rsid w:val="00BE7D77"/>
    <w:rsid w:val="00BF2DBC"/>
    <w:rsid w:val="00BF2FB8"/>
    <w:rsid w:val="00C142C8"/>
    <w:rsid w:val="00C17CE2"/>
    <w:rsid w:val="00C52344"/>
    <w:rsid w:val="00C85539"/>
    <w:rsid w:val="00C91E95"/>
    <w:rsid w:val="00C9505B"/>
    <w:rsid w:val="00CA1D6C"/>
    <w:rsid w:val="00CB1DE5"/>
    <w:rsid w:val="00CC3B4D"/>
    <w:rsid w:val="00CD175E"/>
    <w:rsid w:val="00CD1BBD"/>
    <w:rsid w:val="00CF4FEA"/>
    <w:rsid w:val="00D1350B"/>
    <w:rsid w:val="00D43920"/>
    <w:rsid w:val="00D4590A"/>
    <w:rsid w:val="00D71096"/>
    <w:rsid w:val="00D90F88"/>
    <w:rsid w:val="00DB3302"/>
    <w:rsid w:val="00DC483A"/>
    <w:rsid w:val="00DD4C63"/>
    <w:rsid w:val="00DF4E7A"/>
    <w:rsid w:val="00E105F4"/>
    <w:rsid w:val="00E22643"/>
    <w:rsid w:val="00E46435"/>
    <w:rsid w:val="00E54820"/>
    <w:rsid w:val="00E77D92"/>
    <w:rsid w:val="00E8260E"/>
    <w:rsid w:val="00E93DE1"/>
    <w:rsid w:val="00EB62A8"/>
    <w:rsid w:val="00ED41D1"/>
    <w:rsid w:val="00ED79D9"/>
    <w:rsid w:val="00EE0F7C"/>
    <w:rsid w:val="00EE4700"/>
    <w:rsid w:val="00F14037"/>
    <w:rsid w:val="00F1770C"/>
    <w:rsid w:val="00F17AA8"/>
    <w:rsid w:val="00F34D2D"/>
    <w:rsid w:val="00F354F7"/>
    <w:rsid w:val="00F7120E"/>
    <w:rsid w:val="00F765CB"/>
    <w:rsid w:val="00F86325"/>
    <w:rsid w:val="00F86A14"/>
    <w:rsid w:val="00FA2913"/>
    <w:rsid w:val="00FB2D6C"/>
    <w:rsid w:val="00FD2455"/>
    <w:rsid w:val="00FE589D"/>
    <w:rsid w:val="00FE7FFA"/>
    <w:rsid w:val="00FF3B30"/>
    <w:rsid w:val="02118D6E"/>
    <w:rsid w:val="04CC2C84"/>
    <w:rsid w:val="08D841BE"/>
    <w:rsid w:val="09CC0ADA"/>
    <w:rsid w:val="0AF938EA"/>
    <w:rsid w:val="0C4AA758"/>
    <w:rsid w:val="174268C6"/>
    <w:rsid w:val="182BE6DE"/>
    <w:rsid w:val="1876FAD8"/>
    <w:rsid w:val="1A943024"/>
    <w:rsid w:val="1AEE6103"/>
    <w:rsid w:val="1E5A62FF"/>
    <w:rsid w:val="2795F552"/>
    <w:rsid w:val="29C68F31"/>
    <w:rsid w:val="2FCE2276"/>
    <w:rsid w:val="314EDF59"/>
    <w:rsid w:val="336EF62D"/>
    <w:rsid w:val="394849D8"/>
    <w:rsid w:val="39A96F9E"/>
    <w:rsid w:val="3A6B90AC"/>
    <w:rsid w:val="3D67C48A"/>
    <w:rsid w:val="40C06E13"/>
    <w:rsid w:val="4C82B166"/>
    <w:rsid w:val="4E930FDA"/>
    <w:rsid w:val="4EC4B1D6"/>
    <w:rsid w:val="4ED49509"/>
    <w:rsid w:val="52CF5692"/>
    <w:rsid w:val="534CE727"/>
    <w:rsid w:val="5409EC9C"/>
    <w:rsid w:val="56E824E0"/>
    <w:rsid w:val="5C24BA24"/>
    <w:rsid w:val="5D40D6C8"/>
    <w:rsid w:val="6021435E"/>
    <w:rsid w:val="62CFC79C"/>
    <w:rsid w:val="639F9C00"/>
    <w:rsid w:val="64A1B4F3"/>
    <w:rsid w:val="6A011AAD"/>
    <w:rsid w:val="6BCBDDBE"/>
    <w:rsid w:val="6E03B985"/>
    <w:rsid w:val="7437F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973BB2"/>
  <w15:chartTrackingRefBased/>
  <w15:docId w15:val="{4D261930-CB08-4BF0-9BCA-347FFC16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F38"/>
    <w:rPr>
      <w:rFonts w:ascii="Helvetica" w:hAnsi="Helvetica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497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850F38"/>
    <w:pPr>
      <w:keepNext/>
      <w:outlineLvl w:val="2"/>
    </w:pPr>
    <w:rPr>
      <w:rFonts w:ascii="Gadget" w:hAnsi="Gadget"/>
      <w:sz w:val="28"/>
    </w:rPr>
  </w:style>
  <w:style w:type="paragraph" w:styleId="Titolo6">
    <w:name w:val="heading 6"/>
    <w:basedOn w:val="Normale"/>
    <w:next w:val="Normale"/>
    <w:link w:val="Titolo6Carattere"/>
    <w:qFormat/>
    <w:rsid w:val="00850F38"/>
    <w:pPr>
      <w:keepNext/>
      <w:jc w:val="right"/>
      <w:outlineLvl w:val="5"/>
    </w:pPr>
    <w:rPr>
      <w:rFonts w:ascii="Futura Book" w:hAnsi="Futura Book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3767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3767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5354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3Carattere">
    <w:name w:val="Titolo 3 Carattere"/>
    <w:link w:val="Titolo3"/>
    <w:rsid w:val="00850F38"/>
    <w:rPr>
      <w:rFonts w:ascii="Gadget" w:hAnsi="Gadget"/>
      <w:sz w:val="28"/>
    </w:rPr>
  </w:style>
  <w:style w:type="character" w:customStyle="1" w:styleId="Titolo6Carattere">
    <w:name w:val="Titolo 6 Carattere"/>
    <w:link w:val="Titolo6"/>
    <w:rsid w:val="00850F38"/>
    <w:rPr>
      <w:rFonts w:ascii="Futura Book" w:hAnsi="Futura Book"/>
      <w:sz w:val="28"/>
    </w:rPr>
  </w:style>
  <w:style w:type="character" w:customStyle="1" w:styleId="Titolo1Carattere">
    <w:name w:val="Titolo 1 Carattere"/>
    <w:link w:val="Titolo1"/>
    <w:uiPriority w:val="9"/>
    <w:rsid w:val="008449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idipaginaCarattere">
    <w:name w:val="Piè di pagina Carattere"/>
    <w:link w:val="Pidipagina"/>
    <w:uiPriority w:val="99"/>
    <w:rsid w:val="0084497A"/>
    <w:rPr>
      <w:rFonts w:ascii="Helvetica" w:hAnsi="Helvetica"/>
      <w:sz w:val="24"/>
    </w:rPr>
  </w:style>
  <w:style w:type="paragraph" w:customStyle="1" w:styleId="Corpodeltesto">
    <w:name w:val="Corpo del testo"/>
    <w:basedOn w:val="Normale"/>
    <w:link w:val="CorpodeltestoCarattere"/>
    <w:unhideWhenUsed/>
    <w:rsid w:val="0084497A"/>
    <w:pPr>
      <w:spacing w:after="120"/>
    </w:pPr>
  </w:style>
  <w:style w:type="character" w:customStyle="1" w:styleId="CorpodeltestoCarattere">
    <w:name w:val="Corpo del testo Carattere"/>
    <w:link w:val="Corpodeltesto"/>
    <w:rsid w:val="0084497A"/>
    <w:rPr>
      <w:rFonts w:ascii="Helvetica" w:hAnsi="Helvetica"/>
      <w:sz w:val="24"/>
    </w:rPr>
  </w:style>
  <w:style w:type="paragraph" w:styleId="Rientrocorpodeltesto">
    <w:name w:val="Body Text Indent"/>
    <w:basedOn w:val="Normale"/>
    <w:link w:val="RientrocorpodeltestoCarattere"/>
    <w:unhideWhenUsed/>
    <w:rsid w:val="0084497A"/>
    <w:pPr>
      <w:spacing w:before="60" w:line="240" w:lineRule="exact"/>
      <w:ind w:left="1134"/>
      <w:jc w:val="center"/>
    </w:pPr>
    <w:rPr>
      <w:rFonts w:ascii="Futura Book" w:hAnsi="Futura Book"/>
      <w:b/>
      <w:sz w:val="32"/>
    </w:rPr>
  </w:style>
  <w:style w:type="character" w:customStyle="1" w:styleId="RientrocorpodeltestoCarattere">
    <w:name w:val="Rientro corpo del testo Carattere"/>
    <w:link w:val="Rientrocorpodeltesto"/>
    <w:rsid w:val="0084497A"/>
    <w:rPr>
      <w:rFonts w:ascii="Futura Book" w:hAnsi="Futura Book"/>
      <w:b/>
      <w:sz w:val="32"/>
    </w:rPr>
  </w:style>
  <w:style w:type="paragraph" w:styleId="Corpodeltesto3">
    <w:name w:val="Body Text 3"/>
    <w:basedOn w:val="Normale"/>
    <w:link w:val="Corpodeltesto3Carattere"/>
    <w:unhideWhenUsed/>
    <w:rsid w:val="0084497A"/>
    <w:pPr>
      <w:spacing w:before="60"/>
    </w:pPr>
    <w:rPr>
      <w:rFonts w:ascii="Futura Book" w:hAnsi="Futura Book"/>
      <w:b/>
      <w:i/>
    </w:rPr>
  </w:style>
  <w:style w:type="character" w:customStyle="1" w:styleId="Corpodeltesto3Carattere">
    <w:name w:val="Corpo del testo 3 Carattere"/>
    <w:link w:val="Corpodeltesto3"/>
    <w:rsid w:val="0084497A"/>
    <w:rPr>
      <w:rFonts w:ascii="Futura Book" w:hAnsi="Futura Book"/>
      <w:b/>
      <w:i/>
      <w:sz w:val="24"/>
    </w:rPr>
  </w:style>
  <w:style w:type="paragraph" w:styleId="Rientrocorpodeltesto2">
    <w:name w:val="Body Text Indent 2"/>
    <w:basedOn w:val="Normale"/>
    <w:link w:val="Rientrocorpodeltesto2Carattere"/>
    <w:unhideWhenUsed/>
    <w:rsid w:val="0084497A"/>
    <w:pPr>
      <w:spacing w:before="60"/>
      <w:ind w:firstLine="708"/>
    </w:pPr>
    <w:rPr>
      <w:rFonts w:ascii="Futura Book" w:hAnsi="Futura Book"/>
      <w:sz w:val="22"/>
    </w:rPr>
  </w:style>
  <w:style w:type="character" w:customStyle="1" w:styleId="Rientrocorpodeltesto2Carattere">
    <w:name w:val="Rientro corpo del testo 2 Carattere"/>
    <w:link w:val="Rientrocorpodeltesto2"/>
    <w:rsid w:val="0084497A"/>
    <w:rPr>
      <w:rFonts w:ascii="Futura Book" w:hAnsi="Futura Book"/>
      <w:sz w:val="22"/>
    </w:rPr>
  </w:style>
  <w:style w:type="character" w:customStyle="1" w:styleId="IntestazioneCarattere">
    <w:name w:val="Intestazione Carattere"/>
    <w:link w:val="Intestazione"/>
    <w:uiPriority w:val="99"/>
    <w:rsid w:val="00C85539"/>
    <w:rPr>
      <w:rFonts w:ascii="Helvetica" w:hAnsi="Helvetica"/>
      <w:sz w:val="24"/>
    </w:rPr>
  </w:style>
  <w:style w:type="paragraph" w:styleId="Paragrafoelenco">
    <w:name w:val="List Paragraph"/>
    <w:basedOn w:val="Normale"/>
    <w:uiPriority w:val="34"/>
    <w:qFormat/>
    <w:rsid w:val="00765716"/>
    <w:pPr>
      <w:ind w:left="708"/>
    </w:pPr>
  </w:style>
  <w:style w:type="character" w:styleId="Collegamentoipertestuale">
    <w:name w:val="Hyperlink"/>
    <w:uiPriority w:val="99"/>
    <w:unhideWhenUsed/>
    <w:rsid w:val="00EE0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cicloaperto@add-on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licchi\Dati%20applicazioni\Microsoft\Templates\Carta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2E37E776E3F445873596C33F7A0891" ma:contentTypeVersion="13" ma:contentTypeDescription="Creare un nuovo documento." ma:contentTypeScope="" ma:versionID="24862c91341cd57f2208b16afbb496c4">
  <xsd:schema xmlns:xsd="http://www.w3.org/2001/XMLSchema" xmlns:xs="http://www.w3.org/2001/XMLSchema" xmlns:p="http://schemas.microsoft.com/office/2006/metadata/properties" xmlns:ns2="5976cf7b-0edb-4dfa-adfb-79d2247a18e8" xmlns:ns3="2d9320ae-0b1d-4792-9537-ef2b1f130cd4" targetNamespace="http://schemas.microsoft.com/office/2006/metadata/properties" ma:root="true" ma:fieldsID="69db3e73931bd0131203ee20d93117bb" ns2:_="" ns3:_="">
    <xsd:import namespace="5976cf7b-0edb-4dfa-adfb-79d2247a18e8"/>
    <xsd:import namespace="2d9320ae-0b1d-4792-9537-ef2b1f130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cf7b-0edb-4dfa-adfb-79d2247a1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2e72f41-1a56-44a9-bc42-b34027bb15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320ae-0b1d-4792-9537-ef2b1f130c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b4dab1-ead7-4ed2-bf63-821c08660e7e}" ma:internalName="TaxCatchAll" ma:showField="CatchAllData" ma:web="2d9320ae-0b1d-4792-9537-ef2b1f13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76cf7b-0edb-4dfa-adfb-79d2247a18e8">
      <Terms xmlns="http://schemas.microsoft.com/office/infopath/2007/PartnerControls"/>
    </lcf76f155ced4ddcb4097134ff3c332f>
    <TaxCatchAll xmlns="2d9320ae-0b1d-4792-9537-ef2b1f130cd4" xsi:nil="true"/>
  </documentManagement>
</p:properties>
</file>

<file path=customXml/itemProps1.xml><?xml version="1.0" encoding="utf-8"?>
<ds:datastoreItem xmlns:ds="http://schemas.openxmlformats.org/officeDocument/2006/customXml" ds:itemID="{94D6E29A-B2C4-4A7E-9756-A4B66C4C85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C006C2-E879-42CE-A5EF-6ACBFA644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cf7b-0edb-4dfa-adfb-79d2247a18e8"/>
    <ds:schemaRef ds:uri="2d9320ae-0b1d-4792-9537-ef2b1f130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4B76A3-F907-437F-A61E-1C88F00C67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7798F4-381E-45AA-BBF3-1705EF42B0E0}">
  <ds:schemaRefs>
    <ds:schemaRef ds:uri="http://schemas.microsoft.com/office/2006/metadata/properties"/>
    <ds:schemaRef ds:uri="http://schemas.microsoft.com/office/infopath/2007/PartnerControls"/>
    <ds:schemaRef ds:uri="5976cf7b-0edb-4dfa-adfb-79d2247a18e8"/>
    <ds:schemaRef ds:uri="2d9320ae-0b1d-4792-9537-ef2b1f130c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CartaIntestata.dot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>COMIECO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belicchi</dc:creator>
  <cp:keywords/>
  <cp:lastModifiedBy>Valentina Sagramola</cp:lastModifiedBy>
  <cp:revision>2</cp:revision>
  <cp:lastPrinted>2018-12-11T12:18:00Z</cp:lastPrinted>
  <dcterms:created xsi:type="dcterms:W3CDTF">2026-10-02T09:02:00Z</dcterms:created>
  <dcterms:modified xsi:type="dcterms:W3CDTF">2026-10-02T09:02:00Z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0x010100CA2E37E776E3F445873596C33F7A0891</vt:lpwstr>
  </property>
  <property fmtid="{D5CDD505-2E9C-101B-9397-08002B2CF9AE}" pid="3" name="MediaServiceImageTags">
    <vt:lpwstr/>
  </property>
</Properties>
</file>